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A69" w:rsidRPr="00E25109" w:rsidRDefault="00D67CC0" w:rsidP="003E7AD8">
      <w:pPr>
        <w:jc w:val="center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4739640</wp:posOffset>
                </wp:positionH>
                <wp:positionV relativeFrom="paragraph">
                  <wp:posOffset>-303530</wp:posOffset>
                </wp:positionV>
                <wp:extent cx="1114425" cy="371475"/>
                <wp:effectExtent l="5715" t="10795" r="13335" b="82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A69" w:rsidRPr="00A16783" w:rsidRDefault="002C0A69" w:rsidP="002C0A6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2C0A69" w:rsidRDefault="002C0A69" w:rsidP="002C0A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3.2pt;margin-top:-23.9pt;width:87.7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" strokecolor="white">
                <v:textbox>
                  <w:txbxContent>
                    <w:p w:rsidR="002C0A69" w:rsidRPr="00A16783" w:rsidRDefault="002C0A69" w:rsidP="002C0A6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2C0A69" w:rsidRDefault="002C0A69" w:rsidP="002C0A69"/>
                  </w:txbxContent>
                </v:textbox>
              </v:shape>
            </w:pict>
          </mc:Fallback>
        </mc:AlternateContent>
      </w:r>
      <w:r w:rsidR="002C0A69" w:rsidRPr="00E25109">
        <w:rPr>
          <w:sz w:val="28"/>
          <w:szCs w:val="28"/>
        </w:rPr>
        <w:t>ПРОЕКТ</w:t>
      </w:r>
    </w:p>
    <w:p w:rsidR="002C0A69" w:rsidRPr="00E25109" w:rsidRDefault="002C0A69" w:rsidP="002C0A69">
      <w:pPr>
        <w:jc w:val="center"/>
        <w:rPr>
          <w:sz w:val="28"/>
          <w:szCs w:val="28"/>
        </w:rPr>
      </w:pPr>
      <w:r w:rsidRPr="00E25109">
        <w:rPr>
          <w:sz w:val="28"/>
          <w:szCs w:val="28"/>
        </w:rPr>
        <w:t xml:space="preserve">ПОСТАНОВЛЕНИЯ </w:t>
      </w:r>
    </w:p>
    <w:p w:rsidR="002C0A69" w:rsidRPr="00E25109" w:rsidRDefault="002C0A69" w:rsidP="002C0A69">
      <w:pPr>
        <w:jc w:val="center"/>
        <w:rPr>
          <w:sz w:val="28"/>
          <w:szCs w:val="28"/>
        </w:rPr>
      </w:pPr>
      <w:r w:rsidRPr="00E25109">
        <w:rPr>
          <w:sz w:val="28"/>
          <w:szCs w:val="28"/>
        </w:rPr>
        <w:t>МЭРИИ ГОРОДСКОГО ОКРУГА ТОЛЬЯТТИ</w:t>
      </w:r>
    </w:p>
    <w:p w:rsidR="002C0A69" w:rsidRDefault="002C0A69" w:rsidP="002C0A69">
      <w:pPr>
        <w:spacing w:line="360" w:lineRule="auto"/>
        <w:jc w:val="center"/>
        <w:rPr>
          <w:sz w:val="28"/>
          <w:szCs w:val="28"/>
        </w:rPr>
      </w:pPr>
      <w:r w:rsidRPr="00050586">
        <w:rPr>
          <w:sz w:val="28"/>
          <w:szCs w:val="28"/>
        </w:rPr>
        <w:t>____________</w:t>
      </w:r>
      <w:r w:rsidRPr="00E25109">
        <w:rPr>
          <w:sz w:val="28"/>
          <w:szCs w:val="28"/>
        </w:rPr>
        <w:t xml:space="preserve">№ </w:t>
      </w:r>
      <w:r w:rsidRPr="00050586">
        <w:rPr>
          <w:sz w:val="28"/>
          <w:szCs w:val="28"/>
        </w:rPr>
        <w:t>____________</w:t>
      </w:r>
    </w:p>
    <w:p w:rsidR="002C0A69" w:rsidRDefault="002C0A69" w:rsidP="002C0A69">
      <w:pPr>
        <w:spacing w:line="360" w:lineRule="auto"/>
        <w:jc w:val="center"/>
        <w:rPr>
          <w:sz w:val="28"/>
          <w:szCs w:val="28"/>
        </w:rPr>
      </w:pPr>
    </w:p>
    <w:p w:rsidR="002C0A69" w:rsidRPr="00050586" w:rsidRDefault="002C0A69" w:rsidP="002C0A69">
      <w:pPr>
        <w:spacing w:line="360" w:lineRule="auto"/>
        <w:jc w:val="center"/>
        <w:rPr>
          <w:sz w:val="28"/>
          <w:szCs w:val="28"/>
        </w:rPr>
      </w:pPr>
    </w:p>
    <w:p w:rsidR="002C0A69" w:rsidRDefault="002C0A69" w:rsidP="002C0A69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bookmarkStart w:id="0" w:name="_GoBack"/>
      <w:r>
        <w:rPr>
          <w:rFonts w:eastAsia="Calibri"/>
          <w:sz w:val="28"/>
          <w:szCs w:val="28"/>
        </w:rPr>
        <w:t xml:space="preserve">Об установлении платы за  оказание услуг, </w:t>
      </w:r>
    </w:p>
    <w:p w:rsidR="002C0A69" w:rsidRDefault="002C0A69" w:rsidP="002C0A69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относящихся к основным видам деятельности муниципального бюджетного учреждения дополнительного образования Детский Дом культуры городского округа Тольятти, </w:t>
      </w:r>
      <w:r w:rsidR="00F673C8">
        <w:rPr>
          <w:rFonts w:eastAsia="Calibri"/>
          <w:sz w:val="28"/>
          <w:szCs w:val="28"/>
        </w:rPr>
        <w:t>находящегося в ведомственном подчинении департамента</w:t>
      </w:r>
      <w:r>
        <w:rPr>
          <w:rFonts w:eastAsia="Calibri"/>
          <w:sz w:val="28"/>
          <w:szCs w:val="28"/>
        </w:rPr>
        <w:t xml:space="preserve"> культуры мэрии городского округа Тольятти, предусмотренным его уставом, для физических и юридических</w:t>
      </w:r>
      <w:r w:rsidR="005F4726">
        <w:rPr>
          <w:rFonts w:eastAsia="Calibri"/>
          <w:sz w:val="28"/>
          <w:szCs w:val="28"/>
        </w:rPr>
        <w:t xml:space="preserve"> лиц</w:t>
      </w:r>
      <w:r>
        <w:rPr>
          <w:rFonts w:eastAsia="Calibri"/>
          <w:sz w:val="28"/>
          <w:szCs w:val="28"/>
        </w:rPr>
        <w:t>, оказываемых им сверх установленного муниципального задания</w:t>
      </w:r>
    </w:p>
    <w:p w:rsidR="002C0A69" w:rsidRDefault="00E231CC" w:rsidP="002C0A69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2016</w:t>
      </w:r>
      <w:r w:rsidR="002C0A69">
        <w:rPr>
          <w:rFonts w:eastAsia="Calibri"/>
          <w:sz w:val="28"/>
          <w:szCs w:val="28"/>
        </w:rPr>
        <w:t>-201</w:t>
      </w:r>
      <w:r>
        <w:rPr>
          <w:rFonts w:eastAsia="Calibri"/>
          <w:sz w:val="28"/>
          <w:szCs w:val="28"/>
        </w:rPr>
        <w:t>7</w:t>
      </w:r>
      <w:r w:rsidR="002C0A69">
        <w:rPr>
          <w:rFonts w:eastAsia="Calibri"/>
          <w:sz w:val="28"/>
          <w:szCs w:val="28"/>
        </w:rPr>
        <w:t xml:space="preserve"> учебном году</w:t>
      </w:r>
    </w:p>
    <w:bookmarkEnd w:id="0"/>
    <w:p w:rsidR="002C0A69" w:rsidRPr="003555D7" w:rsidRDefault="00D67CC0" w:rsidP="002C0A6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4445</wp:posOffset>
                </wp:positionV>
                <wp:extent cx="550545" cy="363855"/>
                <wp:effectExtent l="0" t="4445" r="1905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363855"/>
                          <a:chOff x="1293" y="6893"/>
                          <a:chExt cx="867" cy="573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1440" y="7466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 type="triangle" w="med" len="sm"/>
                                <a:tailEnd type="triangle" w="med" len="sm"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293" y="6893"/>
                            <a:ext cx="864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0A69" w:rsidRPr="009A61BA" w:rsidRDefault="002C0A69" w:rsidP="002C0A6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7" style="position:absolute;left:0;text-align:left;margin-left:-9pt;margin-top:.35pt;width:43.35pt;height:28.65pt;z-index:251657216" coordorigin="1293,6893" coordsize="867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">
                <v:line id="Line 4" o:spid="_x0000_s1028" style="position:absolute;visibility:visible;mso-wrap-style:square" from="1440,7466" to="2160,7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gcv8IAAADaAAAADwAAAGRycy9kb3ducmV2LnhtbESPQYvCMBSE7wv+h/AEL4um64qUahSR&#10;FVxPtQpeH82zLTYvtYla/70RFvY4zMw3zHzZmVrcqXWVZQVfowgEcW51xYWC42EzjEE4j6yxtkwK&#10;nuRgueh9zDHR9sF7ume+EAHCLkEFpfdNIqXLSzLoRrYhDt7ZtgZ9kG0hdYuPADe1HEfRVBqsOCyU&#10;2NC6pPyS3YyCn5QY093ulJ2i83c6ifH3+HlVatDvVjMQnjr/H/5rb7WCCbyvhBs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Kgcv8IAAADaAAAADwAAAAAAAAAAAAAA&#10;AAChAgAAZHJzL2Rvd25yZXYueG1sUEsFBgAAAAAEAAQA+QAAAJADAAAAAA==&#10;" stroked="f">
                  <v:stroke startarrow="block" startarrowlength="short" endarrow="block" endarrowlength="short"/>
                </v:line>
                <v:shape id="Text Box 5" o:spid="_x0000_s1029" type="#_x0000_t202" style="position:absolute;left:1293;top:6893;width:864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Pbrb4A&#10;AADaAAAADwAAAGRycy9kb3ducmV2LnhtbESPSwvCMBCE74L/IazgTVMFX9UoIgheVHyA16VZ22Kz&#10;KU209d8bQfA4zHwzzGLVmEK8qHK5ZQWDfgSCOLE651TB9bLtTUE4j6yxsEwK3uRgtWy3FhhrW/OJ&#10;XmefilDCLkYFmfdlLKVLMjLo+rYkDt7dVgZ9kFUqdYV1KDeFHEbRWBrMOSxkWNImo+RxfhoFI7uf&#10;1E0SHR+T6/Z2KO+z9xS9Ut1Os56D8NT4f/hH73Tg4Hsl3AC5/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ij262+AAAA2gAAAA8AAAAAAAAAAAAAAAAAmAIAAGRycy9kb3ducmV2&#10;LnhtbFBLBQYAAAAABAAEAPUAAACDAwAAAAA=&#10;" filled="f" stroked="f" strokecolor="white">
                  <v:textbox>
                    <w:txbxContent>
                      <w:p w:rsidR="002C0A69" w:rsidRPr="009A61BA" w:rsidRDefault="002C0A69" w:rsidP="002C0A69">
                        <w: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C0A69" w:rsidRDefault="00D67CC0" w:rsidP="002C0A6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-868680</wp:posOffset>
                </wp:positionH>
                <wp:positionV relativeFrom="paragraph">
                  <wp:posOffset>1789430</wp:posOffset>
                </wp:positionV>
                <wp:extent cx="1009650" cy="571500"/>
                <wp:effectExtent l="0" t="0" r="1905" b="12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0A69" w:rsidRDefault="002C0A69" w:rsidP="002C0A69">
                            <w:pPr>
                              <w:ind w:firstLine="567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C0A69" w:rsidRDefault="002C0A69" w:rsidP="002C0A6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68.4pt;margin-top:140.9pt;width:79.5pt;height:4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" stroked="f">
                <v:textbox>
                  <w:txbxContent>
                    <w:p w:rsidR="002C0A69" w:rsidRDefault="002C0A69" w:rsidP="002C0A69">
                      <w:pPr>
                        <w:ind w:firstLine="567"/>
                        <w:rPr>
                          <w:sz w:val="18"/>
                          <w:szCs w:val="18"/>
                        </w:rPr>
                      </w:pPr>
                    </w:p>
                    <w:p w:rsidR="002C0A69" w:rsidRDefault="002C0A69" w:rsidP="002C0A6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-899160</wp:posOffset>
                </wp:positionH>
                <wp:positionV relativeFrom="paragraph">
                  <wp:posOffset>303530</wp:posOffset>
                </wp:positionV>
                <wp:extent cx="1009650" cy="571500"/>
                <wp:effectExtent l="0" t="0" r="3810" b="127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0A69" w:rsidRDefault="002C0A69" w:rsidP="002C0A6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-70.8pt;margin-top:23.9pt;width:79.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" stroked="f">
                <v:textbox>
                  <w:txbxContent>
                    <w:p w:rsidR="002C0A69" w:rsidRDefault="002C0A69" w:rsidP="002C0A6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0A69" w:rsidRPr="003555D7">
        <w:rPr>
          <w:rFonts w:eastAsia="Calibri"/>
          <w:sz w:val="28"/>
          <w:szCs w:val="28"/>
        </w:rPr>
        <w:t xml:space="preserve">В </w:t>
      </w:r>
      <w:r w:rsidR="002C0A69">
        <w:rPr>
          <w:rFonts w:eastAsia="Calibri"/>
          <w:sz w:val="28"/>
          <w:szCs w:val="28"/>
        </w:rPr>
        <w:t>целях организации работы по оказанию услуг на платной основе муниципальным бюджетным учреждением дополнительного образования Детский Дом культуры городского округа Тольятти, в соответствии с постановлением мэрии городского округа Тольятти от</w:t>
      </w:r>
      <w:r w:rsidR="0076649E">
        <w:rPr>
          <w:rFonts w:eastAsia="Calibri"/>
          <w:sz w:val="28"/>
          <w:szCs w:val="28"/>
        </w:rPr>
        <w:t xml:space="preserve"> 09.09.2011г. № 2733-п/1 </w:t>
      </w:r>
      <w:r w:rsidR="002C0A69">
        <w:rPr>
          <w:rFonts w:eastAsia="Calibri"/>
          <w:sz w:val="28"/>
          <w:szCs w:val="28"/>
        </w:rPr>
        <w:t xml:space="preserve">«Об утверждении Порядка определения платы за оказание услуг (выполнение работ), относящихся к основным видам деятельности муниципального бюджетного учреждения, предусмотренным его уставом, для физических и юридических лиц, оказываемых им сверх установленного муниципального задания, а также в случаях, определенных федеральными законами, в пределах установленного муниципального задания», </w:t>
      </w:r>
      <w:r w:rsidR="002C0A69" w:rsidRPr="003555D7">
        <w:rPr>
          <w:rFonts w:eastAsia="Calibri"/>
          <w:sz w:val="28"/>
          <w:szCs w:val="28"/>
        </w:rPr>
        <w:t>Уст</w:t>
      </w:r>
      <w:r w:rsidR="002C0A69">
        <w:rPr>
          <w:rFonts w:eastAsia="Calibri"/>
          <w:sz w:val="28"/>
          <w:szCs w:val="28"/>
        </w:rPr>
        <w:t>авом городского округа Тольятти,</w:t>
      </w:r>
      <w:r w:rsidR="002C0A69" w:rsidRPr="003555D7">
        <w:rPr>
          <w:rFonts w:eastAsia="Calibri"/>
          <w:sz w:val="28"/>
          <w:szCs w:val="28"/>
        </w:rPr>
        <w:t xml:space="preserve"> мэрия городского округа Тольятти ПОСТАНОВЛЯЕТ:</w:t>
      </w:r>
    </w:p>
    <w:p w:rsidR="002C0A69" w:rsidRDefault="002C0A69" w:rsidP="002C0A6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 Установить плату за  оказание услуг, относящихся к основным видам деятельности </w:t>
      </w:r>
      <w:r>
        <w:rPr>
          <w:rFonts w:eastAsia="Calibri"/>
          <w:sz w:val="28"/>
          <w:szCs w:val="28"/>
        </w:rPr>
        <w:t xml:space="preserve">муниципального бюджетного учреждения дополнительного образования Детский Дом культуры городского округа Тольятти, </w:t>
      </w:r>
      <w:r w:rsidR="00F673C8">
        <w:rPr>
          <w:rFonts w:eastAsia="Calibri"/>
          <w:sz w:val="28"/>
          <w:szCs w:val="28"/>
        </w:rPr>
        <w:t>находящегося в ведомственном подч</w:t>
      </w:r>
      <w:r w:rsidR="00F552CF">
        <w:rPr>
          <w:rFonts w:eastAsia="Calibri"/>
          <w:sz w:val="28"/>
          <w:szCs w:val="28"/>
        </w:rPr>
        <w:t>инении</w:t>
      </w:r>
      <w:r>
        <w:rPr>
          <w:rFonts w:eastAsia="Calibri"/>
          <w:sz w:val="28"/>
          <w:szCs w:val="28"/>
        </w:rPr>
        <w:t xml:space="preserve"> де</w:t>
      </w:r>
      <w:r w:rsidR="00F552CF">
        <w:rPr>
          <w:rFonts w:eastAsia="Calibri"/>
          <w:sz w:val="28"/>
          <w:szCs w:val="28"/>
        </w:rPr>
        <w:t>партамента</w:t>
      </w:r>
      <w:r>
        <w:rPr>
          <w:rFonts w:eastAsia="Calibri"/>
          <w:sz w:val="28"/>
          <w:szCs w:val="28"/>
        </w:rPr>
        <w:t xml:space="preserve"> культуры мэрии городского округа Тольятти, предусмотренным его уставом, для физических и юридических лиц, оказываемых им сверх установленного муниципального задания в 201</w:t>
      </w:r>
      <w:r w:rsidR="00E231CC">
        <w:rPr>
          <w:rFonts w:eastAsia="Calibri"/>
          <w:sz w:val="28"/>
          <w:szCs w:val="28"/>
        </w:rPr>
        <w:t>6-2017</w:t>
      </w:r>
      <w:r>
        <w:rPr>
          <w:rFonts w:eastAsia="Calibri"/>
          <w:sz w:val="28"/>
          <w:szCs w:val="28"/>
        </w:rPr>
        <w:t xml:space="preserve"> учебном году (приложение).</w:t>
      </w:r>
    </w:p>
    <w:p w:rsidR="002C0A69" w:rsidRDefault="002C0A69" w:rsidP="002C0A6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Муниципальному бюджетному учреждению дополнительного образования Детский Дом культуры городского ок</w:t>
      </w:r>
      <w:r w:rsidR="00F552CF">
        <w:rPr>
          <w:rFonts w:eastAsia="Calibri"/>
          <w:sz w:val="28"/>
          <w:szCs w:val="28"/>
        </w:rPr>
        <w:t xml:space="preserve">руга Тольятти, </w:t>
      </w:r>
      <w:r w:rsidR="00F552CF">
        <w:rPr>
          <w:rFonts w:eastAsia="Calibri"/>
          <w:sz w:val="28"/>
          <w:szCs w:val="28"/>
        </w:rPr>
        <w:lastRenderedPageBreak/>
        <w:t>находящемуся в ведомственном подчинении департамента</w:t>
      </w:r>
      <w:r>
        <w:rPr>
          <w:rFonts w:eastAsia="Calibri"/>
          <w:sz w:val="28"/>
          <w:szCs w:val="28"/>
        </w:rPr>
        <w:t xml:space="preserve"> культуры мэрии городского округа Тольятти (Морозова В.А.), применять установленную настоящим постановлением плату после его официального опубликования.</w:t>
      </w: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Управлению по оргработе и связям с общественностью мэрии опубликовать настоящее постановление в газете «Городские ведомости».</w:t>
      </w:r>
    </w:p>
    <w:p w:rsidR="00647D9C" w:rsidRDefault="00F552CF" w:rsidP="00647D9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возложить на  заместителя мэра по социальным вопросам</w:t>
      </w:r>
      <w:r w:rsidR="00647D9C">
        <w:rPr>
          <w:sz w:val="28"/>
          <w:szCs w:val="28"/>
        </w:rPr>
        <w:t xml:space="preserve"> </w:t>
      </w:r>
      <w:r w:rsidR="007D5B35">
        <w:rPr>
          <w:sz w:val="28"/>
          <w:szCs w:val="28"/>
        </w:rPr>
        <w:t>Леснякову Т.И.</w:t>
      </w: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</w:p>
    <w:p w:rsidR="00F552CF" w:rsidRDefault="00F552CF" w:rsidP="00F552C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Мэр                                                                                         С.И.Андреев</w:t>
      </w:r>
    </w:p>
    <w:p w:rsidR="002C0A69" w:rsidRDefault="002C0A69" w:rsidP="002C0A69">
      <w:pPr>
        <w:spacing w:line="360" w:lineRule="auto"/>
        <w:ind w:firstLine="708"/>
        <w:jc w:val="both"/>
        <w:rPr>
          <w:sz w:val="28"/>
          <w:szCs w:val="28"/>
        </w:rPr>
      </w:pPr>
    </w:p>
    <w:p w:rsidR="002C0A69" w:rsidRDefault="002C0A69" w:rsidP="002C0A69">
      <w:pPr>
        <w:spacing w:line="360" w:lineRule="auto"/>
        <w:ind w:firstLine="708"/>
        <w:jc w:val="both"/>
        <w:rPr>
          <w:sz w:val="28"/>
          <w:szCs w:val="28"/>
        </w:rPr>
      </w:pPr>
    </w:p>
    <w:p w:rsidR="002C0A69" w:rsidRDefault="002C0A69" w:rsidP="002C0A69">
      <w:pPr>
        <w:spacing w:line="360" w:lineRule="auto"/>
        <w:ind w:firstLine="708"/>
        <w:jc w:val="both"/>
        <w:rPr>
          <w:sz w:val="28"/>
          <w:szCs w:val="28"/>
        </w:rPr>
      </w:pPr>
    </w:p>
    <w:p w:rsidR="002C0A69" w:rsidRDefault="002C0A69" w:rsidP="002C0A69">
      <w:pPr>
        <w:spacing w:line="360" w:lineRule="auto"/>
        <w:ind w:firstLine="708"/>
        <w:jc w:val="both"/>
        <w:rPr>
          <w:sz w:val="28"/>
          <w:szCs w:val="28"/>
        </w:rPr>
      </w:pPr>
    </w:p>
    <w:p w:rsidR="002C0A69" w:rsidRDefault="002C0A69" w:rsidP="003E7AD8">
      <w:pPr>
        <w:ind w:firstLine="709"/>
        <w:jc w:val="both"/>
        <w:outlineLvl w:val="0"/>
      </w:pPr>
      <w:r w:rsidRPr="00B64840">
        <w:t>Ямщикова</w:t>
      </w:r>
      <w:r>
        <w:t xml:space="preserve"> </w:t>
      </w:r>
      <w:r w:rsidR="00952702">
        <w:t>543 112</w:t>
      </w:r>
    </w:p>
    <w:p w:rsidR="002C0A69" w:rsidRPr="00B64840" w:rsidRDefault="00952702" w:rsidP="002C0A69">
      <w:pPr>
        <w:ind w:firstLine="709"/>
        <w:jc w:val="both"/>
      </w:pPr>
      <w:r>
        <w:t xml:space="preserve">Проект </w:t>
      </w:r>
      <w:r w:rsidR="002C0A69">
        <w:t xml:space="preserve"> ДДК</w:t>
      </w:r>
    </w:p>
    <w:p w:rsidR="002C0A69" w:rsidRDefault="002C0A69" w:rsidP="002C0A69">
      <w:pPr>
        <w:pStyle w:val="ConsPlusTitle"/>
        <w:ind w:firstLine="709"/>
        <w:jc w:val="both"/>
        <w:rPr>
          <w:b w:val="0"/>
        </w:rPr>
      </w:pPr>
    </w:p>
    <w:p w:rsidR="002C0A69" w:rsidRPr="005D1D1D" w:rsidRDefault="002C0A69" w:rsidP="002C0A69">
      <w:pPr>
        <w:pStyle w:val="ConsPlusTitle"/>
        <w:spacing w:line="360" w:lineRule="auto"/>
        <w:ind w:firstLine="708"/>
        <w:jc w:val="both"/>
        <w:rPr>
          <w:b w:val="0"/>
        </w:rPr>
      </w:pPr>
    </w:p>
    <w:p w:rsidR="002C0A69" w:rsidRDefault="002C0A69" w:rsidP="002C0A69">
      <w:pPr>
        <w:spacing w:line="360" w:lineRule="auto"/>
      </w:pPr>
    </w:p>
    <w:p w:rsidR="002C0A69" w:rsidRDefault="002C0A69" w:rsidP="002C0A69"/>
    <w:p w:rsidR="00F83FD7" w:rsidRDefault="00F83FD7" w:rsidP="002C0A69"/>
    <w:p w:rsidR="00F83FD7" w:rsidRDefault="00F83FD7" w:rsidP="002C0A69"/>
    <w:p w:rsidR="00F83FD7" w:rsidRDefault="00F83FD7" w:rsidP="002C0A69"/>
    <w:p w:rsidR="00F83FD7" w:rsidRDefault="00F83FD7" w:rsidP="002C0A69"/>
    <w:p w:rsidR="00F83FD7" w:rsidRDefault="00F83FD7" w:rsidP="002C0A69"/>
    <w:p w:rsidR="00F83FD7" w:rsidRDefault="00F83FD7" w:rsidP="002C0A69"/>
    <w:p w:rsidR="00F83FD7" w:rsidRDefault="00F83FD7" w:rsidP="002C0A69"/>
    <w:p w:rsidR="007D5B35" w:rsidRDefault="007D5B35" w:rsidP="002C0A69"/>
    <w:p w:rsidR="007D5B35" w:rsidRDefault="007D5B35" w:rsidP="002C0A69"/>
    <w:p w:rsidR="007D5B35" w:rsidRDefault="007D5B35" w:rsidP="002C0A69"/>
    <w:p w:rsidR="007D5B35" w:rsidRDefault="007D5B35" w:rsidP="002C0A69"/>
    <w:p w:rsidR="00F83FD7" w:rsidRDefault="00F83FD7" w:rsidP="002C0A69"/>
    <w:p w:rsidR="00F83FD7" w:rsidRDefault="00F83FD7" w:rsidP="002C0A69"/>
    <w:p w:rsidR="00F83FD7" w:rsidRDefault="00F83FD7" w:rsidP="002C0A69"/>
    <w:p w:rsidR="00F83FD7" w:rsidRDefault="00F83FD7" w:rsidP="002C0A69"/>
    <w:p w:rsidR="007D5B35" w:rsidRDefault="007D5B35" w:rsidP="002C0A69"/>
    <w:p w:rsidR="007D5B35" w:rsidRDefault="007D5B35" w:rsidP="002C0A69"/>
    <w:p w:rsidR="007D5B35" w:rsidRDefault="007D5B35" w:rsidP="002C0A69"/>
    <w:p w:rsidR="007D5B35" w:rsidRDefault="007D5B35" w:rsidP="002C0A69"/>
    <w:p w:rsidR="007D5B35" w:rsidRDefault="007D5B35" w:rsidP="002C0A69"/>
    <w:p w:rsidR="007D5B35" w:rsidRDefault="007D5B35" w:rsidP="002C0A69"/>
    <w:p w:rsidR="00F83FD7" w:rsidRDefault="00F83FD7" w:rsidP="002C0A69"/>
    <w:tbl>
      <w:tblPr>
        <w:tblW w:w="0" w:type="auto"/>
        <w:tblInd w:w="6408" w:type="dxa"/>
        <w:tblLook w:val="01E0" w:firstRow="1" w:lastRow="1" w:firstColumn="1" w:lastColumn="1" w:noHBand="0" w:noVBand="0"/>
      </w:tblPr>
      <w:tblGrid>
        <w:gridCol w:w="3162"/>
      </w:tblGrid>
      <w:tr w:rsidR="00E04EB9" w:rsidRPr="008A17BE" w:rsidTr="00587D47">
        <w:tc>
          <w:tcPr>
            <w:tcW w:w="3163" w:type="dxa"/>
            <w:shd w:val="clear" w:color="auto" w:fill="auto"/>
          </w:tcPr>
          <w:p w:rsidR="00E04EB9" w:rsidRPr="008A17BE" w:rsidRDefault="00E04EB9" w:rsidP="00587D47">
            <w:pPr>
              <w:jc w:val="center"/>
            </w:pPr>
            <w:r>
              <w:lastRenderedPageBreak/>
              <w:t>ПРИЛОЖЕНИЕ</w:t>
            </w:r>
          </w:p>
          <w:p w:rsidR="00E04EB9" w:rsidRPr="008A17BE" w:rsidRDefault="00E04EB9" w:rsidP="00587D47">
            <w:pPr>
              <w:jc w:val="center"/>
            </w:pPr>
            <w:r>
              <w:t>к  постановлению</w:t>
            </w:r>
            <w:r w:rsidRPr="008A17BE">
              <w:t xml:space="preserve"> мэрии</w:t>
            </w:r>
          </w:p>
          <w:p w:rsidR="00E04EB9" w:rsidRPr="008A17BE" w:rsidRDefault="00E04EB9" w:rsidP="00587D47">
            <w:pPr>
              <w:jc w:val="center"/>
            </w:pPr>
            <w:r w:rsidRPr="008A17BE">
              <w:t>городского округа Тольятти</w:t>
            </w:r>
          </w:p>
          <w:p w:rsidR="00E04EB9" w:rsidRPr="008A17BE" w:rsidRDefault="00E04EB9" w:rsidP="00587D47">
            <w:pPr>
              <w:jc w:val="center"/>
            </w:pPr>
            <w:r w:rsidRPr="008A17BE">
              <w:t>от_______№________</w:t>
            </w:r>
          </w:p>
        </w:tc>
      </w:tr>
    </w:tbl>
    <w:p w:rsidR="00F83FD7" w:rsidRDefault="00F83FD7" w:rsidP="00F83FD7">
      <w:pPr>
        <w:jc w:val="right"/>
      </w:pPr>
    </w:p>
    <w:p w:rsidR="00F83FD7" w:rsidRPr="003B7985" w:rsidRDefault="00F83FD7" w:rsidP="003E7AD8">
      <w:pPr>
        <w:jc w:val="center"/>
        <w:outlineLvl w:val="0"/>
      </w:pPr>
      <w:r>
        <w:t>ПЛАТА</w:t>
      </w:r>
    </w:p>
    <w:p w:rsidR="00F83FD7" w:rsidRPr="00DC2DEB" w:rsidRDefault="00F83FD7" w:rsidP="00F83FD7">
      <w:pPr>
        <w:jc w:val="center"/>
      </w:pPr>
      <w:r>
        <w:t>з</w:t>
      </w:r>
      <w:r w:rsidRPr="003B7985">
        <w:t>а оказание услуг</w:t>
      </w:r>
      <w:r>
        <w:t xml:space="preserve">, относящихся к основным видам деятельности </w:t>
      </w:r>
    </w:p>
    <w:p w:rsidR="00F83FD7" w:rsidRDefault="00F83FD7" w:rsidP="00F552CF">
      <w:pPr>
        <w:jc w:val="center"/>
      </w:pPr>
      <w:r>
        <w:t>муниципального</w:t>
      </w:r>
      <w:r w:rsidRPr="003B7985">
        <w:t xml:space="preserve"> </w:t>
      </w:r>
      <w:r>
        <w:t>бюджетного учреждения</w:t>
      </w:r>
      <w:r w:rsidRPr="003B7985">
        <w:t xml:space="preserve">  дополнительного образования </w:t>
      </w:r>
      <w:r>
        <w:t xml:space="preserve">Детский Дом культуры </w:t>
      </w:r>
      <w:r w:rsidRPr="003B7985">
        <w:t xml:space="preserve"> городского ок</w:t>
      </w:r>
      <w:r w:rsidR="00F552CF">
        <w:t>руга Тольятти, находящегося в ведомственном подчинении</w:t>
      </w:r>
      <w:r>
        <w:t xml:space="preserve"> </w:t>
      </w:r>
      <w:r w:rsidR="00F552CF">
        <w:t xml:space="preserve">департамента </w:t>
      </w:r>
      <w:r w:rsidRPr="003B7985">
        <w:t>культуры мэрии городского округа Тольятти</w:t>
      </w:r>
      <w:r>
        <w:t>, предусмотренным его уставом, для физических и юридических лиц, оказываемых им</w:t>
      </w:r>
      <w:r w:rsidR="00F552CF">
        <w:t xml:space="preserve"> </w:t>
      </w:r>
      <w:r>
        <w:t>сверх установленного муниципального задания</w:t>
      </w:r>
      <w:r w:rsidRPr="003B7985">
        <w:t xml:space="preserve"> </w:t>
      </w:r>
    </w:p>
    <w:p w:rsidR="00F83FD7" w:rsidRDefault="00F83FD7" w:rsidP="00F83FD7">
      <w:pPr>
        <w:jc w:val="center"/>
      </w:pPr>
      <w:r>
        <w:t>в 201</w:t>
      </w:r>
      <w:r w:rsidR="00E231CC">
        <w:t>6</w:t>
      </w:r>
      <w:r w:rsidR="007D5B35">
        <w:t>-201</w:t>
      </w:r>
      <w:r w:rsidR="00E231CC">
        <w:t>7</w:t>
      </w:r>
      <w:r>
        <w:t xml:space="preserve"> учебном</w:t>
      </w:r>
      <w:r w:rsidRPr="003B7985">
        <w:t xml:space="preserve"> год</w:t>
      </w:r>
      <w:r>
        <w:t>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3846"/>
        <w:gridCol w:w="813"/>
        <w:gridCol w:w="813"/>
        <w:gridCol w:w="1351"/>
        <w:gridCol w:w="65"/>
        <w:gridCol w:w="1014"/>
        <w:gridCol w:w="1076"/>
      </w:tblGrid>
      <w:tr w:rsidR="00E231CC" w:rsidTr="00E231CC">
        <w:tc>
          <w:tcPr>
            <w:tcW w:w="309" w:type="pct"/>
            <w:vMerge w:val="restar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№ п/п</w:t>
            </w:r>
          </w:p>
        </w:tc>
        <w:tc>
          <w:tcPr>
            <w:tcW w:w="2009" w:type="pct"/>
            <w:vMerge w:val="restar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Наименование платных услуг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E231CC" w:rsidRPr="00E231CC" w:rsidRDefault="00E231CC" w:rsidP="00304D4B">
            <w:pPr>
              <w:jc w:val="center"/>
            </w:pPr>
            <w:r w:rsidRPr="00E231CC">
              <w:t>Количество часов</w:t>
            </w:r>
          </w:p>
        </w:tc>
        <w:tc>
          <w:tcPr>
            <w:tcW w:w="706" w:type="pct"/>
            <w:vMerge w:val="restar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Единица измерения</w:t>
            </w:r>
          </w:p>
        </w:tc>
        <w:tc>
          <w:tcPr>
            <w:tcW w:w="1127" w:type="pct"/>
            <w:gridSpan w:val="3"/>
          </w:tcPr>
          <w:p w:rsidR="00E231CC" w:rsidRPr="00633A25" w:rsidRDefault="00E231CC" w:rsidP="00E231CC">
            <w:pPr>
              <w:jc w:val="center"/>
            </w:pPr>
            <w:r>
              <w:t>Размер платы</w:t>
            </w:r>
            <w:r w:rsidRPr="00633A25">
              <w:t>, руб.</w:t>
            </w:r>
          </w:p>
        </w:tc>
      </w:tr>
      <w:tr w:rsidR="00E231CC" w:rsidTr="00E231CC">
        <w:tc>
          <w:tcPr>
            <w:tcW w:w="309" w:type="pct"/>
            <w:vMerge/>
            <w:shd w:val="clear" w:color="auto" w:fill="auto"/>
          </w:tcPr>
          <w:p w:rsidR="00E231CC" w:rsidRDefault="00E231CC" w:rsidP="00304D4B">
            <w:pPr>
              <w:jc w:val="center"/>
            </w:pPr>
          </w:p>
        </w:tc>
        <w:tc>
          <w:tcPr>
            <w:tcW w:w="2009" w:type="pct"/>
            <w:vMerge/>
            <w:shd w:val="clear" w:color="auto" w:fill="auto"/>
          </w:tcPr>
          <w:p w:rsidR="00E231CC" w:rsidRDefault="00E231CC" w:rsidP="00304D4B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E231CC" w:rsidRPr="00304D4B" w:rsidRDefault="00E231CC" w:rsidP="00304D4B">
            <w:pPr>
              <w:jc w:val="center"/>
              <w:rPr>
                <w:sz w:val="16"/>
                <w:szCs w:val="16"/>
              </w:rPr>
            </w:pPr>
            <w:r w:rsidRPr="00304D4B">
              <w:rPr>
                <w:sz w:val="16"/>
                <w:szCs w:val="16"/>
              </w:rPr>
              <w:t xml:space="preserve"> в неделю</w:t>
            </w:r>
          </w:p>
        </w:tc>
        <w:tc>
          <w:tcPr>
            <w:tcW w:w="425" w:type="pct"/>
            <w:shd w:val="clear" w:color="auto" w:fill="auto"/>
          </w:tcPr>
          <w:p w:rsidR="00E231CC" w:rsidRPr="00304D4B" w:rsidRDefault="00E231CC" w:rsidP="00304D4B">
            <w:pPr>
              <w:jc w:val="center"/>
              <w:rPr>
                <w:sz w:val="16"/>
                <w:szCs w:val="16"/>
              </w:rPr>
            </w:pPr>
            <w:r w:rsidRPr="00304D4B">
              <w:rPr>
                <w:sz w:val="16"/>
                <w:szCs w:val="16"/>
              </w:rPr>
              <w:t>в год</w:t>
            </w:r>
          </w:p>
        </w:tc>
        <w:tc>
          <w:tcPr>
            <w:tcW w:w="706" w:type="pct"/>
            <w:vMerge/>
            <w:shd w:val="clear" w:color="auto" w:fill="auto"/>
          </w:tcPr>
          <w:p w:rsidR="00E231CC" w:rsidRDefault="00E231CC" w:rsidP="00304D4B">
            <w:pPr>
              <w:jc w:val="center"/>
            </w:pPr>
          </w:p>
        </w:tc>
        <w:tc>
          <w:tcPr>
            <w:tcW w:w="564" w:type="pct"/>
            <w:gridSpan w:val="2"/>
          </w:tcPr>
          <w:p w:rsidR="00E231CC" w:rsidRDefault="00E231CC" w:rsidP="00304D4B">
            <w:pPr>
              <w:jc w:val="center"/>
            </w:pPr>
            <w:r>
              <w:t>в месяц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в год</w:t>
            </w:r>
          </w:p>
        </w:tc>
      </w:tr>
      <w:tr w:rsidR="00E231CC" w:rsidTr="00E231CC">
        <w:trPr>
          <w:trHeight w:val="203"/>
        </w:trPr>
        <w:tc>
          <w:tcPr>
            <w:tcW w:w="309" w:type="pc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1</w:t>
            </w:r>
          </w:p>
        </w:tc>
        <w:tc>
          <w:tcPr>
            <w:tcW w:w="2009" w:type="pc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2</w:t>
            </w:r>
          </w:p>
        </w:tc>
        <w:tc>
          <w:tcPr>
            <w:tcW w:w="425" w:type="pc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3</w:t>
            </w:r>
          </w:p>
        </w:tc>
        <w:tc>
          <w:tcPr>
            <w:tcW w:w="425" w:type="pc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4</w:t>
            </w:r>
          </w:p>
        </w:tc>
        <w:tc>
          <w:tcPr>
            <w:tcW w:w="706" w:type="pct"/>
            <w:shd w:val="clear" w:color="auto" w:fill="auto"/>
          </w:tcPr>
          <w:p w:rsidR="00E231CC" w:rsidRPr="00633A25" w:rsidRDefault="00E231CC" w:rsidP="00304D4B">
            <w:pPr>
              <w:jc w:val="center"/>
            </w:pPr>
            <w:r w:rsidRPr="00633A25">
              <w:t>5</w:t>
            </w:r>
          </w:p>
        </w:tc>
        <w:tc>
          <w:tcPr>
            <w:tcW w:w="564" w:type="pct"/>
            <w:gridSpan w:val="2"/>
          </w:tcPr>
          <w:p w:rsidR="00E231CC" w:rsidRPr="00633A25" w:rsidRDefault="00E231CC" w:rsidP="00304D4B">
            <w:pPr>
              <w:jc w:val="center"/>
            </w:pPr>
            <w:r>
              <w:t>6</w:t>
            </w:r>
          </w:p>
        </w:tc>
        <w:tc>
          <w:tcPr>
            <w:tcW w:w="563" w:type="pct"/>
            <w:shd w:val="clear" w:color="auto" w:fill="auto"/>
          </w:tcPr>
          <w:p w:rsidR="00E231CC" w:rsidRPr="00633A25" w:rsidRDefault="00E231CC" w:rsidP="00E231CC">
            <w:pPr>
              <w:jc w:val="center"/>
            </w:pPr>
            <w:r>
              <w:t>7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392B5E" w:rsidRDefault="00E231CC" w:rsidP="00304D4B">
            <w:pPr>
              <w:jc w:val="center"/>
            </w:pPr>
            <w:r w:rsidRPr="00392B5E">
              <w:t>1.</w:t>
            </w:r>
          </w:p>
        </w:tc>
        <w:tc>
          <w:tcPr>
            <w:tcW w:w="4691" w:type="pct"/>
            <w:gridSpan w:val="7"/>
          </w:tcPr>
          <w:p w:rsidR="00E231CC" w:rsidRDefault="00E231CC" w:rsidP="007D5B35">
            <w:r>
              <w:t>Платные дополнительные образовательные услуги, не предусмотренные соответствующими образовательными программами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392B5E" w:rsidRDefault="00E231CC" w:rsidP="00304D4B">
            <w:pPr>
              <w:jc w:val="center"/>
            </w:pPr>
            <w:r>
              <w:t>1.1</w:t>
            </w:r>
          </w:p>
        </w:tc>
        <w:tc>
          <w:tcPr>
            <w:tcW w:w="4691" w:type="pct"/>
            <w:gridSpan w:val="7"/>
          </w:tcPr>
          <w:p w:rsidR="00E231CC" w:rsidRDefault="00E231CC" w:rsidP="007D5B35">
            <w:r>
              <w:t>Изучение отдельных предметов, курсов, дисциплин, не предусмотренных учебным планом, образовательной программой</w:t>
            </w:r>
          </w:p>
        </w:tc>
      </w:tr>
      <w:tr w:rsidR="00E231CC" w:rsidTr="00E231CC">
        <w:trPr>
          <w:trHeight w:val="748"/>
        </w:trPr>
        <w:tc>
          <w:tcPr>
            <w:tcW w:w="309" w:type="pct"/>
            <w:shd w:val="clear" w:color="auto" w:fill="auto"/>
          </w:tcPr>
          <w:p w:rsidR="00E231CC" w:rsidRPr="00392B5E" w:rsidRDefault="00E231CC" w:rsidP="00304D4B">
            <w:pPr>
              <w:jc w:val="center"/>
            </w:pPr>
            <w:r w:rsidRPr="00392B5E">
              <w:t>1.1</w:t>
            </w:r>
            <w:r>
              <w:t>.1</w:t>
            </w:r>
          </w:p>
        </w:tc>
        <w:tc>
          <w:tcPr>
            <w:tcW w:w="2009" w:type="pct"/>
            <w:shd w:val="clear" w:color="auto" w:fill="auto"/>
          </w:tcPr>
          <w:p w:rsidR="00E231CC" w:rsidRPr="005003DE" w:rsidRDefault="00E231CC" w:rsidP="00304D4B">
            <w:pPr>
              <w:jc w:val="both"/>
            </w:pPr>
            <w:r w:rsidRPr="005003DE">
              <w:t xml:space="preserve">Хореографическое </w:t>
            </w:r>
            <w:r>
              <w:t>отделени</w:t>
            </w:r>
            <w:r w:rsidRPr="005003DE">
              <w:t>е:</w:t>
            </w:r>
          </w:p>
          <w:p w:rsidR="00E231CC" w:rsidRPr="005003DE" w:rsidRDefault="00E231CC" w:rsidP="00304D4B">
            <w:pPr>
              <w:jc w:val="both"/>
            </w:pPr>
            <w:r>
              <w:t>- ритмика</w:t>
            </w:r>
          </w:p>
          <w:p w:rsidR="00E231CC" w:rsidRPr="005003DE" w:rsidRDefault="00E231CC" w:rsidP="00304D4B">
            <w:pPr>
              <w:jc w:val="both"/>
            </w:pPr>
            <w:r w:rsidRPr="005003DE">
              <w:t>- постановочная работа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5003DE" w:rsidRDefault="00E231CC" w:rsidP="00304D4B">
            <w:pPr>
              <w:jc w:val="center"/>
            </w:pPr>
            <w:r w:rsidRPr="005003DE">
              <w:t>1</w:t>
            </w:r>
          </w:p>
          <w:p w:rsidR="00E231CC" w:rsidRPr="005003DE" w:rsidRDefault="00E231CC" w:rsidP="00304D4B">
            <w:pPr>
              <w:jc w:val="center"/>
            </w:pPr>
            <w:r w:rsidRPr="005003DE">
              <w:t>1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5003DE" w:rsidRDefault="00E231CC" w:rsidP="00304D4B">
            <w:pPr>
              <w:jc w:val="center"/>
            </w:pPr>
            <w:r w:rsidRPr="005003DE">
              <w:t>34</w:t>
            </w:r>
          </w:p>
          <w:p w:rsidR="00E231CC" w:rsidRPr="005003DE" w:rsidRDefault="00E231CC" w:rsidP="00304D4B">
            <w:pPr>
              <w:jc w:val="center"/>
            </w:pPr>
            <w:r w:rsidRPr="005003DE">
              <w:t>34</w:t>
            </w:r>
          </w:p>
        </w:tc>
        <w:tc>
          <w:tcPr>
            <w:tcW w:w="740" w:type="pct"/>
            <w:gridSpan w:val="2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304D4B" w:rsidRDefault="00E231CC" w:rsidP="00304D4B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304D4B">
              <w:rPr>
                <w:sz w:val="14"/>
                <w:szCs w:val="14"/>
              </w:rPr>
              <w:t xml:space="preserve">1 обучающийся </w:t>
            </w:r>
          </w:p>
          <w:p w:rsidR="00E231CC" w:rsidRPr="00304D4B" w:rsidRDefault="00E231CC" w:rsidP="00304D4B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304D4B">
              <w:rPr>
                <w:sz w:val="14"/>
                <w:szCs w:val="14"/>
              </w:rPr>
              <w:t xml:space="preserve">1 обучающийся </w:t>
            </w:r>
          </w:p>
        </w:tc>
        <w:tc>
          <w:tcPr>
            <w:tcW w:w="530" w:type="pct"/>
          </w:tcPr>
          <w:p w:rsidR="00E231CC" w:rsidRDefault="00E231CC" w:rsidP="00EA0050">
            <w:pPr>
              <w:jc w:val="center"/>
            </w:pPr>
          </w:p>
          <w:p w:rsidR="00E231CC" w:rsidRPr="005003DE" w:rsidRDefault="00E231CC" w:rsidP="00EA0050">
            <w:pPr>
              <w:jc w:val="center"/>
            </w:pPr>
            <w:r>
              <w:t>3</w:t>
            </w:r>
            <w:r w:rsidRPr="005003DE">
              <w:t>00</w:t>
            </w:r>
          </w:p>
          <w:p w:rsidR="00E231CC" w:rsidRDefault="00E231CC" w:rsidP="00EA0050">
            <w:pPr>
              <w:jc w:val="center"/>
            </w:pPr>
            <w:r>
              <w:t>3</w:t>
            </w:r>
            <w:r w:rsidRPr="005003DE">
              <w:t>00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2700</w:t>
            </w:r>
          </w:p>
          <w:p w:rsidR="00E231CC" w:rsidRDefault="00E231CC" w:rsidP="00304D4B">
            <w:pPr>
              <w:jc w:val="center"/>
            </w:pPr>
            <w:r>
              <w:t>2700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5C747C" w:rsidRDefault="00E231CC" w:rsidP="00304D4B">
            <w:pPr>
              <w:jc w:val="center"/>
            </w:pPr>
            <w:r>
              <w:t>1.1.</w:t>
            </w:r>
            <w:r w:rsidRPr="005C747C">
              <w:t>2</w:t>
            </w:r>
          </w:p>
        </w:tc>
        <w:tc>
          <w:tcPr>
            <w:tcW w:w="2009" w:type="pct"/>
            <w:shd w:val="clear" w:color="auto" w:fill="auto"/>
          </w:tcPr>
          <w:p w:rsidR="00E231CC" w:rsidRDefault="00E231CC" w:rsidP="00304D4B">
            <w:pPr>
              <w:jc w:val="both"/>
            </w:pPr>
            <w:r>
              <w:t>Эстетическое отделение:</w:t>
            </w:r>
          </w:p>
          <w:p w:rsidR="00E231CC" w:rsidRPr="005C747C" w:rsidRDefault="00E231CC" w:rsidP="00304D4B">
            <w:pPr>
              <w:jc w:val="both"/>
            </w:pPr>
            <w:r>
              <w:t>- развитие речи</w:t>
            </w:r>
          </w:p>
        </w:tc>
        <w:tc>
          <w:tcPr>
            <w:tcW w:w="425" w:type="pct"/>
            <w:shd w:val="clear" w:color="auto" w:fill="auto"/>
          </w:tcPr>
          <w:p w:rsidR="00E231CC" w:rsidRPr="005C747C" w:rsidRDefault="00E231CC" w:rsidP="00304D4B">
            <w:pPr>
              <w:jc w:val="center"/>
            </w:pPr>
          </w:p>
          <w:p w:rsidR="00E231CC" w:rsidRPr="005C747C" w:rsidRDefault="00E231CC" w:rsidP="00304D4B">
            <w:pPr>
              <w:jc w:val="center"/>
            </w:pPr>
            <w:r>
              <w:t>1</w:t>
            </w:r>
          </w:p>
        </w:tc>
        <w:tc>
          <w:tcPr>
            <w:tcW w:w="425" w:type="pct"/>
            <w:shd w:val="clear" w:color="auto" w:fill="auto"/>
          </w:tcPr>
          <w:p w:rsidR="00E231CC" w:rsidRPr="005C747C" w:rsidRDefault="00E231CC" w:rsidP="00304D4B">
            <w:pPr>
              <w:jc w:val="center"/>
            </w:pPr>
          </w:p>
          <w:p w:rsidR="00E231CC" w:rsidRPr="005C747C" w:rsidRDefault="00E231CC" w:rsidP="00304D4B">
            <w:pPr>
              <w:jc w:val="center"/>
            </w:pPr>
            <w:r>
              <w:t>30</w:t>
            </w:r>
          </w:p>
        </w:tc>
        <w:tc>
          <w:tcPr>
            <w:tcW w:w="740" w:type="pct"/>
            <w:gridSpan w:val="2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spacing w:line="360" w:lineRule="auto"/>
              <w:jc w:val="center"/>
            </w:pPr>
            <w:r w:rsidRPr="00304D4B">
              <w:rPr>
                <w:sz w:val="14"/>
                <w:szCs w:val="14"/>
              </w:rPr>
              <w:t xml:space="preserve">1 обучающийся </w:t>
            </w:r>
          </w:p>
        </w:tc>
        <w:tc>
          <w:tcPr>
            <w:tcW w:w="530" w:type="pct"/>
          </w:tcPr>
          <w:p w:rsidR="00E231CC" w:rsidRPr="005C747C" w:rsidRDefault="00E231CC" w:rsidP="00EA0050">
            <w:pPr>
              <w:jc w:val="center"/>
            </w:pPr>
          </w:p>
          <w:p w:rsidR="00E231CC" w:rsidRDefault="00E231CC" w:rsidP="00EA0050">
            <w:pPr>
              <w:jc w:val="center"/>
            </w:pPr>
            <w:r>
              <w:t>300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2400</w:t>
            </w:r>
          </w:p>
        </w:tc>
      </w:tr>
      <w:tr w:rsidR="00E231CC" w:rsidTr="00E231CC">
        <w:trPr>
          <w:trHeight w:val="687"/>
        </w:trPr>
        <w:tc>
          <w:tcPr>
            <w:tcW w:w="309" w:type="pct"/>
            <w:shd w:val="clear" w:color="auto" w:fill="auto"/>
          </w:tcPr>
          <w:p w:rsidR="00E231CC" w:rsidRPr="005C747C" w:rsidRDefault="00E231CC" w:rsidP="00304D4B">
            <w:pPr>
              <w:jc w:val="center"/>
            </w:pPr>
            <w:r>
              <w:t>1.1.</w:t>
            </w:r>
            <w:r w:rsidRPr="005C747C">
              <w:t>3</w:t>
            </w:r>
          </w:p>
        </w:tc>
        <w:tc>
          <w:tcPr>
            <w:tcW w:w="2009" w:type="pct"/>
            <w:shd w:val="clear" w:color="auto" w:fill="auto"/>
          </w:tcPr>
          <w:p w:rsidR="00E231CC" w:rsidRPr="005C747C" w:rsidRDefault="00E231CC" w:rsidP="00304D4B">
            <w:pPr>
              <w:jc w:val="both"/>
            </w:pPr>
            <w:r>
              <w:t>Художественное отделение:</w:t>
            </w:r>
          </w:p>
          <w:p w:rsidR="00E231CC" w:rsidRDefault="00E231CC" w:rsidP="00304D4B">
            <w:pPr>
              <w:jc w:val="both"/>
            </w:pPr>
            <w:r>
              <w:t>- основы рисунка</w:t>
            </w:r>
          </w:p>
          <w:p w:rsidR="00E231CC" w:rsidRPr="005C747C" w:rsidRDefault="00E231CC" w:rsidP="00E231CC">
            <w:pPr>
              <w:jc w:val="both"/>
            </w:pPr>
            <w:r>
              <w:t>- мир красок и творчества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5C747C" w:rsidRDefault="00E231CC" w:rsidP="00304D4B">
            <w:pPr>
              <w:jc w:val="center"/>
            </w:pPr>
            <w:r>
              <w:t>1</w:t>
            </w:r>
          </w:p>
          <w:p w:rsidR="00E231CC" w:rsidRPr="005C747C" w:rsidRDefault="00E231CC" w:rsidP="00304D4B">
            <w:pPr>
              <w:jc w:val="center"/>
            </w:pPr>
            <w:r>
              <w:t>1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34</w:t>
            </w:r>
          </w:p>
          <w:p w:rsidR="00E231CC" w:rsidRPr="005C747C" w:rsidRDefault="00E231CC" w:rsidP="00304D4B">
            <w:pPr>
              <w:jc w:val="center"/>
            </w:pPr>
            <w:r>
              <w:t>34</w:t>
            </w:r>
          </w:p>
        </w:tc>
        <w:tc>
          <w:tcPr>
            <w:tcW w:w="740" w:type="pct"/>
            <w:gridSpan w:val="2"/>
            <w:shd w:val="clear" w:color="auto" w:fill="auto"/>
          </w:tcPr>
          <w:p w:rsidR="00E231CC" w:rsidRPr="00304D4B" w:rsidRDefault="00E231CC" w:rsidP="00304D4B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E231CC" w:rsidRPr="00304D4B" w:rsidRDefault="00E231CC" w:rsidP="00304D4B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304D4B">
              <w:rPr>
                <w:sz w:val="14"/>
                <w:szCs w:val="14"/>
              </w:rPr>
              <w:t xml:space="preserve">1 обучающийся </w:t>
            </w:r>
          </w:p>
          <w:p w:rsidR="00E231CC" w:rsidRDefault="00E231CC" w:rsidP="00304D4B">
            <w:pPr>
              <w:spacing w:line="360" w:lineRule="auto"/>
              <w:jc w:val="center"/>
            </w:pPr>
            <w:r w:rsidRPr="00304D4B">
              <w:rPr>
                <w:sz w:val="14"/>
                <w:szCs w:val="14"/>
              </w:rPr>
              <w:t xml:space="preserve">1 обучающийся </w:t>
            </w:r>
          </w:p>
        </w:tc>
        <w:tc>
          <w:tcPr>
            <w:tcW w:w="530" w:type="pct"/>
          </w:tcPr>
          <w:p w:rsidR="00E231CC" w:rsidRDefault="00E231CC" w:rsidP="00EA0050">
            <w:pPr>
              <w:jc w:val="center"/>
            </w:pPr>
          </w:p>
          <w:p w:rsidR="00E231CC" w:rsidRPr="005C747C" w:rsidRDefault="00E231CC" w:rsidP="00EA0050">
            <w:pPr>
              <w:jc w:val="center"/>
            </w:pPr>
            <w:r>
              <w:t>300</w:t>
            </w:r>
          </w:p>
          <w:p w:rsidR="00E231CC" w:rsidRDefault="00E231CC" w:rsidP="00EA0050">
            <w:pPr>
              <w:jc w:val="center"/>
            </w:pPr>
            <w:r>
              <w:t>300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2700</w:t>
            </w:r>
          </w:p>
          <w:p w:rsidR="00E231CC" w:rsidRDefault="00E231CC" w:rsidP="00304D4B">
            <w:pPr>
              <w:jc w:val="center"/>
            </w:pPr>
            <w:r>
              <w:t>2700</w:t>
            </w:r>
          </w:p>
        </w:tc>
      </w:tr>
      <w:tr w:rsidR="00E231CC" w:rsidTr="00E231CC">
        <w:trPr>
          <w:trHeight w:val="483"/>
        </w:trPr>
        <w:tc>
          <w:tcPr>
            <w:tcW w:w="309" w:type="pct"/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1.1.4</w:t>
            </w:r>
          </w:p>
        </w:tc>
        <w:tc>
          <w:tcPr>
            <w:tcW w:w="2009" w:type="pct"/>
            <w:shd w:val="clear" w:color="auto" w:fill="auto"/>
          </w:tcPr>
          <w:p w:rsidR="00E231CC" w:rsidRDefault="00E231CC" w:rsidP="00304D4B">
            <w:pPr>
              <w:jc w:val="both"/>
            </w:pPr>
            <w:r>
              <w:t>Музыкальное  отделение:</w:t>
            </w:r>
          </w:p>
          <w:p w:rsidR="00E231CC" w:rsidRDefault="00E231CC" w:rsidP="00304D4B">
            <w:pPr>
              <w:jc w:val="both"/>
            </w:pPr>
            <w:r>
              <w:t>- постановочная работа (эстрадный вокал, народное пение)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5C747C" w:rsidRDefault="00E231CC" w:rsidP="00304D4B">
            <w:pPr>
              <w:jc w:val="center"/>
            </w:pPr>
            <w:r>
              <w:t>1</w:t>
            </w:r>
          </w:p>
        </w:tc>
        <w:tc>
          <w:tcPr>
            <w:tcW w:w="425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Pr="005C747C" w:rsidRDefault="00E231CC" w:rsidP="00304D4B">
            <w:pPr>
              <w:jc w:val="center"/>
            </w:pPr>
            <w:r>
              <w:t>34</w:t>
            </w:r>
          </w:p>
        </w:tc>
        <w:tc>
          <w:tcPr>
            <w:tcW w:w="740" w:type="pct"/>
            <w:gridSpan w:val="2"/>
            <w:shd w:val="clear" w:color="auto" w:fill="auto"/>
          </w:tcPr>
          <w:p w:rsidR="00E231CC" w:rsidRPr="00304D4B" w:rsidRDefault="00E231CC" w:rsidP="00304D4B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E231CC" w:rsidRPr="00304D4B" w:rsidRDefault="00E231CC" w:rsidP="00304D4B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304D4B">
              <w:rPr>
                <w:sz w:val="14"/>
                <w:szCs w:val="14"/>
              </w:rPr>
              <w:t>1 обучающийся</w:t>
            </w:r>
          </w:p>
        </w:tc>
        <w:tc>
          <w:tcPr>
            <w:tcW w:w="530" w:type="pct"/>
          </w:tcPr>
          <w:p w:rsidR="00E231CC" w:rsidRDefault="00E231CC" w:rsidP="00EA0050">
            <w:pPr>
              <w:jc w:val="center"/>
            </w:pPr>
          </w:p>
          <w:p w:rsidR="00E231CC" w:rsidRDefault="00E231CC" w:rsidP="00EA0050">
            <w:pPr>
              <w:jc w:val="center"/>
            </w:pPr>
            <w:r>
              <w:t>300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2700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5003DE" w:rsidRDefault="00E231CC" w:rsidP="00304D4B">
            <w:pPr>
              <w:jc w:val="center"/>
            </w:pPr>
            <w:r>
              <w:t>№</w:t>
            </w:r>
            <w:r w:rsidRPr="005003DE">
              <w:t xml:space="preserve"> п/п</w:t>
            </w:r>
          </w:p>
        </w:tc>
        <w:tc>
          <w:tcPr>
            <w:tcW w:w="2009" w:type="pct"/>
            <w:shd w:val="clear" w:color="auto" w:fill="auto"/>
          </w:tcPr>
          <w:p w:rsidR="00E231CC" w:rsidRPr="005003DE" w:rsidRDefault="00E231CC" w:rsidP="00304D4B">
            <w:pPr>
              <w:jc w:val="center"/>
            </w:pPr>
            <w:r w:rsidRPr="005003DE">
              <w:t>Наименование платных услуг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E231CC" w:rsidRPr="005C747C" w:rsidRDefault="00E231CC" w:rsidP="00304D4B">
            <w:pPr>
              <w:jc w:val="center"/>
            </w:pPr>
            <w:r>
              <w:t>Примечание</w:t>
            </w:r>
          </w:p>
        </w:tc>
        <w:tc>
          <w:tcPr>
            <w:tcW w:w="1270" w:type="pct"/>
            <w:gridSpan w:val="3"/>
            <w:shd w:val="clear" w:color="auto" w:fill="auto"/>
          </w:tcPr>
          <w:p w:rsidR="00E231CC" w:rsidRDefault="00E231CC" w:rsidP="00304D4B">
            <w:pPr>
              <w:jc w:val="center"/>
            </w:pPr>
            <w:r w:rsidRPr="005003DE">
              <w:t>Единица измерения</w:t>
            </w:r>
          </w:p>
        </w:tc>
        <w:tc>
          <w:tcPr>
            <w:tcW w:w="563" w:type="pct"/>
            <w:shd w:val="clear" w:color="auto" w:fill="auto"/>
          </w:tcPr>
          <w:p w:rsidR="00E231CC" w:rsidRPr="005003DE" w:rsidRDefault="00E231CC" w:rsidP="00304D4B">
            <w:pPr>
              <w:jc w:val="center"/>
            </w:pPr>
            <w:r>
              <w:t>Размер платы</w:t>
            </w:r>
            <w:r w:rsidRPr="005003DE">
              <w:t>, руб.</w:t>
            </w:r>
            <w:r>
              <w:t>*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702685" w:rsidRDefault="00E231CC" w:rsidP="00304D4B">
            <w:pPr>
              <w:jc w:val="center"/>
            </w:pPr>
            <w:r>
              <w:t>2.</w:t>
            </w:r>
          </w:p>
        </w:tc>
        <w:tc>
          <w:tcPr>
            <w:tcW w:w="4691" w:type="pct"/>
            <w:gridSpan w:val="7"/>
          </w:tcPr>
          <w:p w:rsidR="00E231CC" w:rsidRDefault="00E231CC" w:rsidP="001307B9">
            <w:r>
              <w:t>Организация научно-методической работы, в том числе организация и  проведение научно методических семинаров, мастер-классов, лекториев, класс-концертов, открытых уроков, спектаклей, совещаний, конференций, олимпиад в сфере образования и культуры:</w:t>
            </w:r>
          </w:p>
        </w:tc>
      </w:tr>
      <w:tr w:rsidR="00E231CC" w:rsidTr="00E231CC">
        <w:trPr>
          <w:trHeight w:val="146"/>
        </w:trPr>
        <w:tc>
          <w:tcPr>
            <w:tcW w:w="309" w:type="pct"/>
            <w:shd w:val="clear" w:color="auto" w:fill="auto"/>
          </w:tcPr>
          <w:p w:rsidR="00E231CC" w:rsidRPr="005A598C" w:rsidRDefault="00E231CC" w:rsidP="00304D4B">
            <w:pPr>
              <w:jc w:val="center"/>
            </w:pPr>
            <w:r w:rsidRPr="005A598C">
              <w:t>2.1</w:t>
            </w:r>
          </w:p>
        </w:tc>
        <w:tc>
          <w:tcPr>
            <w:tcW w:w="2009" w:type="pct"/>
            <w:shd w:val="clear" w:color="auto" w:fill="auto"/>
          </w:tcPr>
          <w:p w:rsidR="00E231CC" w:rsidRPr="005A598C" w:rsidRDefault="00E231CC" w:rsidP="00304D4B">
            <w:pPr>
              <w:jc w:val="both"/>
            </w:pPr>
            <w:r>
              <w:t>- семинары, конференции</w:t>
            </w:r>
          </w:p>
        </w:tc>
        <w:tc>
          <w:tcPr>
            <w:tcW w:w="850" w:type="pct"/>
            <w:gridSpan w:val="2"/>
            <w:shd w:val="clear" w:color="auto" w:fill="auto"/>
          </w:tcPr>
          <w:p w:rsidR="00E231CC" w:rsidRPr="00F7261C" w:rsidRDefault="00E231CC" w:rsidP="00304D4B">
            <w:pPr>
              <w:spacing w:line="240" w:lineRule="atLeast"/>
              <w:jc w:val="center"/>
            </w:pPr>
          </w:p>
        </w:tc>
        <w:tc>
          <w:tcPr>
            <w:tcW w:w="1270" w:type="pct"/>
            <w:gridSpan w:val="3"/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 час</w:t>
            </w:r>
          </w:p>
        </w:tc>
        <w:tc>
          <w:tcPr>
            <w:tcW w:w="563" w:type="pct"/>
            <w:shd w:val="clear" w:color="auto" w:fill="auto"/>
          </w:tcPr>
          <w:p w:rsidR="00E231CC" w:rsidRPr="00104A9B" w:rsidRDefault="00E231CC" w:rsidP="00304D4B">
            <w:pPr>
              <w:jc w:val="center"/>
            </w:pPr>
            <w:r>
              <w:t>3600</w:t>
            </w:r>
          </w:p>
        </w:tc>
      </w:tr>
      <w:tr w:rsidR="00E231CC" w:rsidTr="00E231CC">
        <w:trPr>
          <w:trHeight w:val="146"/>
        </w:trPr>
        <w:tc>
          <w:tcPr>
            <w:tcW w:w="309" w:type="pct"/>
            <w:shd w:val="clear" w:color="auto" w:fill="auto"/>
          </w:tcPr>
          <w:p w:rsidR="00E231CC" w:rsidRPr="005A598C" w:rsidRDefault="00E231CC" w:rsidP="00304D4B">
            <w:pPr>
              <w:jc w:val="center"/>
            </w:pPr>
            <w:r>
              <w:t>3.</w:t>
            </w:r>
          </w:p>
        </w:tc>
        <w:tc>
          <w:tcPr>
            <w:tcW w:w="4691" w:type="pct"/>
            <w:gridSpan w:val="7"/>
          </w:tcPr>
          <w:p w:rsidR="00E231CC" w:rsidRDefault="00E231CC" w:rsidP="001307B9">
            <w:r>
              <w:t>Проведение театрально-зрелищных, культурно-просветительных и зрелищно-развлекательных мероприятий: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5A598C" w:rsidRDefault="00E231CC" w:rsidP="001307B9">
            <w:r>
              <w:t>3.1</w:t>
            </w:r>
          </w:p>
        </w:tc>
        <w:tc>
          <w:tcPr>
            <w:tcW w:w="2009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Pr="005A598C" w:rsidRDefault="00E231CC" w:rsidP="001307B9">
            <w:r>
              <w:t xml:space="preserve">- спектакли </w:t>
            </w:r>
          </w:p>
        </w:tc>
        <w:tc>
          <w:tcPr>
            <w:tcW w:w="8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Pr="00E231CC" w:rsidRDefault="00E231CC" w:rsidP="00304D4B">
            <w:pPr>
              <w:spacing w:line="240" w:lineRule="atLeast"/>
              <w:jc w:val="center"/>
              <w:rPr>
                <w:sz w:val="16"/>
                <w:szCs w:val="16"/>
              </w:rPr>
            </w:pPr>
            <w:r w:rsidRPr="00E231CC">
              <w:rPr>
                <w:sz w:val="16"/>
                <w:szCs w:val="16"/>
              </w:rPr>
              <w:t>для физических и юридических лиц</w:t>
            </w:r>
          </w:p>
        </w:tc>
        <w:tc>
          <w:tcPr>
            <w:tcW w:w="1270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 билет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100</w:t>
            </w:r>
          </w:p>
        </w:tc>
      </w:tr>
      <w:tr w:rsidR="00E231CC" w:rsidTr="00E231CC">
        <w:tc>
          <w:tcPr>
            <w:tcW w:w="309" w:type="pct"/>
            <w:shd w:val="clear" w:color="auto" w:fill="auto"/>
          </w:tcPr>
          <w:p w:rsidR="00E231CC" w:rsidRPr="005A598C" w:rsidRDefault="00E231CC" w:rsidP="001307B9">
            <w:r>
              <w:t>3.2</w:t>
            </w:r>
          </w:p>
        </w:tc>
        <w:tc>
          <w:tcPr>
            <w:tcW w:w="200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Pr="005A598C" w:rsidRDefault="00E231CC" w:rsidP="001307B9">
            <w:r>
              <w:t>- концерты</w:t>
            </w:r>
          </w:p>
        </w:tc>
        <w:tc>
          <w:tcPr>
            <w:tcW w:w="8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Pr="00F7261C" w:rsidRDefault="00E231CC" w:rsidP="00304D4B">
            <w:pPr>
              <w:spacing w:line="240" w:lineRule="atLeast"/>
              <w:jc w:val="center"/>
            </w:pPr>
          </w:p>
        </w:tc>
        <w:tc>
          <w:tcPr>
            <w:tcW w:w="1270" w:type="pct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 xml:space="preserve">1 билет </w:t>
            </w:r>
          </w:p>
        </w:tc>
        <w:tc>
          <w:tcPr>
            <w:tcW w:w="563" w:type="pct"/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200</w:t>
            </w:r>
          </w:p>
        </w:tc>
      </w:tr>
      <w:tr w:rsidR="00E231CC" w:rsidTr="00E231CC">
        <w:trPr>
          <w:trHeight w:val="338"/>
        </w:trPr>
        <w:tc>
          <w:tcPr>
            <w:tcW w:w="309" w:type="pct"/>
            <w:shd w:val="clear" w:color="auto" w:fill="auto"/>
          </w:tcPr>
          <w:p w:rsidR="00E231CC" w:rsidRPr="005A598C" w:rsidRDefault="00E231CC" w:rsidP="00304D4B">
            <w:pPr>
              <w:jc w:val="center"/>
            </w:pPr>
            <w:r>
              <w:t>3.</w:t>
            </w:r>
          </w:p>
        </w:tc>
        <w:tc>
          <w:tcPr>
            <w:tcW w:w="4691" w:type="pct"/>
            <w:gridSpan w:val="7"/>
          </w:tcPr>
          <w:p w:rsidR="00E231CC" w:rsidRDefault="00E231CC" w:rsidP="007D5B35">
            <w:r>
              <w:t>Осуществление концертной, фестивальной, выставочной и конкурсной деятельности:</w:t>
            </w:r>
          </w:p>
        </w:tc>
      </w:tr>
      <w:tr w:rsidR="00E231CC" w:rsidTr="00E231CC">
        <w:tc>
          <w:tcPr>
            <w:tcW w:w="309" w:type="pct"/>
            <w:tcBorders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3.1</w:t>
            </w:r>
          </w:p>
        </w:tc>
        <w:tc>
          <w:tcPr>
            <w:tcW w:w="2009" w:type="pct"/>
            <w:tcBorders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both"/>
            </w:pPr>
            <w:r>
              <w:t>- конкурс вокального искусства</w:t>
            </w:r>
          </w:p>
          <w:p w:rsidR="00E231CC" w:rsidRDefault="00E231CC" w:rsidP="00304D4B">
            <w:pPr>
              <w:jc w:val="both"/>
            </w:pPr>
          </w:p>
          <w:p w:rsidR="00E231CC" w:rsidRDefault="00E231CC" w:rsidP="00544EC1"/>
        </w:tc>
        <w:tc>
          <w:tcPr>
            <w:tcW w:w="850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spacing w:line="240" w:lineRule="atLeast"/>
              <w:jc w:val="center"/>
            </w:pPr>
          </w:p>
          <w:p w:rsidR="00E231CC" w:rsidRDefault="00E231CC" w:rsidP="00304D4B">
            <w:pPr>
              <w:spacing w:line="240" w:lineRule="atLeast"/>
              <w:jc w:val="center"/>
            </w:pPr>
          </w:p>
          <w:p w:rsidR="00E231CC" w:rsidRDefault="00E231CC" w:rsidP="00304D4B">
            <w:pPr>
              <w:spacing w:line="240" w:lineRule="atLeast"/>
              <w:jc w:val="center"/>
            </w:pPr>
          </w:p>
          <w:p w:rsidR="00E231CC" w:rsidRPr="00E231CC" w:rsidRDefault="00E231CC" w:rsidP="00304D4B">
            <w:pPr>
              <w:spacing w:line="240" w:lineRule="atLeast"/>
              <w:jc w:val="center"/>
              <w:rPr>
                <w:sz w:val="18"/>
                <w:szCs w:val="18"/>
              </w:rPr>
            </w:pPr>
            <w:r w:rsidRPr="00E231CC">
              <w:rPr>
                <w:sz w:val="18"/>
                <w:szCs w:val="18"/>
              </w:rPr>
              <w:t>для учащихся образовательных учреждений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 участник</w:t>
            </w:r>
          </w:p>
          <w:p w:rsidR="00E231CC" w:rsidRDefault="00E231CC" w:rsidP="00304D4B">
            <w:pPr>
              <w:jc w:val="center"/>
            </w:pPr>
            <w:r>
              <w:t>1 дуэт</w:t>
            </w:r>
          </w:p>
          <w:p w:rsidR="00E231CC" w:rsidRDefault="00E231CC" w:rsidP="00304D4B">
            <w:pPr>
              <w:jc w:val="center"/>
            </w:pPr>
            <w:r>
              <w:t>1 трио</w:t>
            </w:r>
          </w:p>
          <w:p w:rsidR="00E231CC" w:rsidRPr="00E231CC" w:rsidRDefault="00E231CC" w:rsidP="00304D4B">
            <w:pPr>
              <w:jc w:val="center"/>
            </w:pPr>
            <w:r w:rsidRPr="00E231CC">
              <w:t xml:space="preserve">1 участник ансамбля       </w:t>
            </w:r>
          </w:p>
          <w:p w:rsidR="00E231CC" w:rsidRPr="00E231CC" w:rsidRDefault="00E231CC" w:rsidP="00304D4B">
            <w:pPr>
              <w:jc w:val="center"/>
              <w:rPr>
                <w:sz w:val="16"/>
                <w:szCs w:val="16"/>
              </w:rPr>
            </w:pPr>
            <w:r w:rsidRPr="00E231CC">
              <w:rPr>
                <w:sz w:val="16"/>
                <w:szCs w:val="16"/>
              </w:rPr>
              <w:t xml:space="preserve">    (от 4  чел.)</w:t>
            </w:r>
          </w:p>
        </w:tc>
        <w:tc>
          <w:tcPr>
            <w:tcW w:w="564" w:type="pct"/>
            <w:gridSpan w:val="2"/>
            <w:tcBorders>
              <w:bottom w:val="single" w:sz="4" w:space="0" w:color="auto"/>
            </w:tcBorders>
          </w:tcPr>
          <w:p w:rsidR="00E231CC" w:rsidRDefault="00E231CC" w:rsidP="00304D4B">
            <w:pPr>
              <w:jc w:val="center"/>
            </w:pPr>
          </w:p>
        </w:tc>
        <w:tc>
          <w:tcPr>
            <w:tcW w:w="563" w:type="pct"/>
            <w:tcBorders>
              <w:bottom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1200</w:t>
            </w:r>
          </w:p>
          <w:p w:rsidR="00E231CC" w:rsidRDefault="00E231CC" w:rsidP="00304D4B">
            <w:pPr>
              <w:jc w:val="center"/>
            </w:pPr>
            <w:r>
              <w:t>1500</w:t>
            </w:r>
          </w:p>
          <w:p w:rsidR="00E231CC" w:rsidRDefault="00E231CC" w:rsidP="00304D4B">
            <w:pPr>
              <w:jc w:val="center"/>
            </w:pPr>
            <w:r>
              <w:t>1800</w:t>
            </w:r>
          </w:p>
          <w:p w:rsidR="00E231CC" w:rsidRDefault="00E231CC" w:rsidP="00304D4B">
            <w:pPr>
              <w:jc w:val="center"/>
            </w:pPr>
            <w:r>
              <w:t>525</w:t>
            </w:r>
          </w:p>
          <w:p w:rsidR="00E231CC" w:rsidRDefault="00E231CC" w:rsidP="00304D4B">
            <w:pPr>
              <w:jc w:val="center"/>
            </w:pPr>
          </w:p>
        </w:tc>
      </w:tr>
      <w:tr w:rsidR="00E231CC" w:rsidTr="00E231CC"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  <w:r>
              <w:t>3.2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both"/>
            </w:pPr>
            <w:r>
              <w:t xml:space="preserve">- фестиваль-конкурс юных талантов </w:t>
            </w:r>
          </w:p>
          <w:p w:rsidR="00E231CC" w:rsidRDefault="00E231CC" w:rsidP="00304D4B">
            <w:pPr>
              <w:jc w:val="both"/>
            </w:pPr>
            <w:r>
              <w:t xml:space="preserve">        - 1 тур (отборочный)</w:t>
            </w:r>
          </w:p>
          <w:p w:rsidR="00E231CC" w:rsidRDefault="00E231CC" w:rsidP="00304D4B">
            <w:pPr>
              <w:jc w:val="both"/>
            </w:pPr>
          </w:p>
          <w:p w:rsidR="00E231CC" w:rsidRDefault="00E231CC" w:rsidP="00544EC1">
            <w:r>
              <w:t xml:space="preserve">        </w:t>
            </w:r>
          </w:p>
          <w:p w:rsidR="00E231CC" w:rsidRDefault="00E231CC" w:rsidP="00544EC1"/>
          <w:p w:rsidR="00E231CC" w:rsidRDefault="00E231CC" w:rsidP="00544EC1"/>
          <w:p w:rsidR="00E231CC" w:rsidRDefault="00E231CC" w:rsidP="00544EC1"/>
          <w:p w:rsidR="00E231CC" w:rsidRDefault="00E231CC" w:rsidP="00544EC1">
            <w:r>
              <w:t xml:space="preserve">        - 2 тур (финал)</w:t>
            </w:r>
          </w:p>
        </w:tc>
        <w:tc>
          <w:tcPr>
            <w:tcW w:w="8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Pr="00F7261C" w:rsidRDefault="00E231CC" w:rsidP="00304D4B">
            <w:pPr>
              <w:spacing w:line="240" w:lineRule="atLeast"/>
              <w:jc w:val="center"/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1 участник</w:t>
            </w:r>
          </w:p>
          <w:p w:rsidR="00E231CC" w:rsidRDefault="00E231CC" w:rsidP="00304D4B">
            <w:pPr>
              <w:jc w:val="center"/>
            </w:pPr>
            <w:r>
              <w:t>1 дуэт</w:t>
            </w:r>
          </w:p>
          <w:p w:rsidR="00E231CC" w:rsidRDefault="00E231CC" w:rsidP="00304D4B">
            <w:pPr>
              <w:jc w:val="center"/>
            </w:pPr>
            <w:r>
              <w:t>1 трио</w:t>
            </w:r>
          </w:p>
          <w:p w:rsidR="00E231CC" w:rsidRPr="00E231CC" w:rsidRDefault="00E231CC" w:rsidP="004B0C65">
            <w:pPr>
              <w:jc w:val="center"/>
            </w:pPr>
            <w:r w:rsidRPr="00E231CC">
              <w:t xml:space="preserve">1 участник ансамбля       </w:t>
            </w:r>
          </w:p>
          <w:p w:rsidR="00E231CC" w:rsidRPr="00E231CC" w:rsidRDefault="00E231CC" w:rsidP="004B0C65">
            <w:pPr>
              <w:jc w:val="center"/>
              <w:rPr>
                <w:sz w:val="16"/>
                <w:szCs w:val="16"/>
              </w:rPr>
            </w:pPr>
            <w:r w:rsidRPr="00E231CC">
              <w:rPr>
                <w:sz w:val="16"/>
                <w:szCs w:val="16"/>
              </w:rPr>
              <w:t xml:space="preserve">    (от 4  чел.)</w:t>
            </w:r>
          </w:p>
          <w:p w:rsidR="00E231CC" w:rsidRDefault="00E231CC" w:rsidP="004B0C65">
            <w:pPr>
              <w:jc w:val="center"/>
            </w:pPr>
            <w:r>
              <w:t>1 участник</w:t>
            </w:r>
          </w:p>
          <w:p w:rsidR="00E231CC" w:rsidRDefault="00E231CC" w:rsidP="001307B9">
            <w:pPr>
              <w:jc w:val="center"/>
            </w:pPr>
            <w:r>
              <w:t>1 дуэт</w:t>
            </w:r>
          </w:p>
          <w:p w:rsidR="00E231CC" w:rsidRDefault="00E231CC" w:rsidP="001307B9">
            <w:pPr>
              <w:jc w:val="center"/>
            </w:pPr>
            <w:r>
              <w:t>1 трио</w:t>
            </w:r>
          </w:p>
          <w:p w:rsidR="00E231CC" w:rsidRPr="00E231CC" w:rsidRDefault="00E231CC" w:rsidP="004B0C65">
            <w:pPr>
              <w:jc w:val="center"/>
            </w:pPr>
            <w:r w:rsidRPr="00E231CC">
              <w:t xml:space="preserve">1 участник ансамбля       </w:t>
            </w:r>
          </w:p>
          <w:p w:rsidR="00E231CC" w:rsidRPr="00E231CC" w:rsidRDefault="00E231CC" w:rsidP="004B0C65">
            <w:pPr>
              <w:jc w:val="center"/>
              <w:rPr>
                <w:sz w:val="16"/>
                <w:szCs w:val="16"/>
              </w:rPr>
            </w:pPr>
            <w:r w:rsidRPr="00E231CC">
              <w:t xml:space="preserve">    </w:t>
            </w:r>
            <w:r w:rsidRPr="00E231CC">
              <w:rPr>
                <w:sz w:val="16"/>
                <w:szCs w:val="16"/>
              </w:rPr>
              <w:t>(от 4  чел.)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CC" w:rsidRDefault="00E231CC" w:rsidP="00304D4B">
            <w:pPr>
              <w:jc w:val="center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C" w:rsidRDefault="00E231CC" w:rsidP="00304D4B">
            <w:pPr>
              <w:jc w:val="center"/>
            </w:pPr>
          </w:p>
          <w:p w:rsidR="00E231CC" w:rsidRDefault="00E231CC" w:rsidP="00304D4B">
            <w:pPr>
              <w:jc w:val="center"/>
            </w:pPr>
            <w:r>
              <w:t>600</w:t>
            </w:r>
          </w:p>
          <w:p w:rsidR="00E231CC" w:rsidRDefault="00E231CC" w:rsidP="00304D4B">
            <w:pPr>
              <w:jc w:val="center"/>
            </w:pPr>
            <w:r>
              <w:t>750</w:t>
            </w:r>
          </w:p>
          <w:p w:rsidR="00E231CC" w:rsidRDefault="00E231CC" w:rsidP="00304D4B">
            <w:pPr>
              <w:jc w:val="center"/>
            </w:pPr>
            <w:r>
              <w:t>900</w:t>
            </w:r>
          </w:p>
          <w:p w:rsidR="00E231CC" w:rsidRDefault="00E231CC" w:rsidP="004B0C65">
            <w:pPr>
              <w:spacing w:line="360" w:lineRule="auto"/>
              <w:jc w:val="center"/>
            </w:pPr>
            <w:r>
              <w:t>300</w:t>
            </w:r>
          </w:p>
          <w:p w:rsidR="00E231CC" w:rsidRDefault="00E231CC" w:rsidP="004B0C65">
            <w:pPr>
              <w:spacing w:line="360" w:lineRule="auto"/>
              <w:jc w:val="center"/>
            </w:pPr>
          </w:p>
          <w:p w:rsidR="00E231CC" w:rsidRDefault="00E231CC" w:rsidP="004B0C65">
            <w:pPr>
              <w:jc w:val="center"/>
            </w:pPr>
            <w:r>
              <w:t>500</w:t>
            </w:r>
          </w:p>
          <w:p w:rsidR="00E231CC" w:rsidRDefault="00E231CC" w:rsidP="004B0C65">
            <w:pPr>
              <w:jc w:val="center"/>
            </w:pPr>
            <w:r>
              <w:t>600</w:t>
            </w:r>
          </w:p>
          <w:p w:rsidR="00E231CC" w:rsidRDefault="00E231CC" w:rsidP="001307B9">
            <w:pPr>
              <w:jc w:val="center"/>
            </w:pPr>
            <w:r>
              <w:t>700</w:t>
            </w:r>
          </w:p>
          <w:p w:rsidR="00E231CC" w:rsidRDefault="00E231CC" w:rsidP="001307B9">
            <w:pPr>
              <w:jc w:val="center"/>
            </w:pPr>
            <w:r>
              <w:t>200</w:t>
            </w:r>
          </w:p>
        </w:tc>
      </w:tr>
    </w:tbl>
    <w:p w:rsidR="00E231CC" w:rsidRDefault="00F83FD7" w:rsidP="00E231CC">
      <w:pPr>
        <w:ind w:left="360"/>
      </w:pPr>
      <w:r>
        <w:t>- стоимость услуги указана без</w:t>
      </w:r>
      <w:r w:rsidR="00E231CC">
        <w:t xml:space="preserve"> учета НДС 18%</w:t>
      </w:r>
    </w:p>
    <w:p w:rsidR="00F83FD7" w:rsidRDefault="00F83FD7" w:rsidP="00E231CC">
      <w:pPr>
        <w:ind w:left="360"/>
        <w:jc w:val="center"/>
      </w:pPr>
      <w:r>
        <w:t>______________</w:t>
      </w:r>
    </w:p>
    <w:p w:rsidR="00F83FD7" w:rsidRDefault="00F83FD7" w:rsidP="00F83FD7">
      <w:pPr>
        <w:jc w:val="center"/>
      </w:pPr>
    </w:p>
    <w:p w:rsidR="00F83FD7" w:rsidRDefault="00F83FD7" w:rsidP="00F83FD7"/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F83FD7">
      <w:pPr>
        <w:jc w:val="center"/>
        <w:rPr>
          <w:sz w:val="28"/>
          <w:szCs w:val="28"/>
        </w:rPr>
      </w:pPr>
    </w:p>
    <w:p w:rsidR="00F83FD7" w:rsidRDefault="00F83FD7" w:rsidP="002C0A69"/>
    <w:p w:rsidR="002C0A69" w:rsidRDefault="002C0A69" w:rsidP="002C0A69"/>
    <w:p w:rsidR="002C0A69" w:rsidRDefault="002C0A69" w:rsidP="002C0A69"/>
    <w:p w:rsidR="002C0A69" w:rsidRDefault="002C0A69" w:rsidP="002C0A69"/>
    <w:p w:rsidR="002C0A69" w:rsidRDefault="002C0A69" w:rsidP="002C0A69"/>
    <w:p w:rsidR="002C0A69" w:rsidRDefault="002C0A69" w:rsidP="002C0A69"/>
    <w:p w:rsidR="006334D4" w:rsidRDefault="006334D4"/>
    <w:sectPr w:rsidR="006334D4" w:rsidSect="00E231CC">
      <w:headerReference w:type="even" r:id="rId8"/>
      <w:headerReference w:type="default" r:id="rId9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82E" w:rsidRDefault="008B582E">
      <w:r>
        <w:separator/>
      </w:r>
    </w:p>
  </w:endnote>
  <w:endnote w:type="continuationSeparator" w:id="0">
    <w:p w:rsidR="008B582E" w:rsidRDefault="008B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82E" w:rsidRDefault="008B582E">
      <w:r>
        <w:separator/>
      </w:r>
    </w:p>
  </w:footnote>
  <w:footnote w:type="continuationSeparator" w:id="0">
    <w:p w:rsidR="008B582E" w:rsidRDefault="008B5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11E" w:rsidRDefault="00BF311E" w:rsidP="00BF311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311E" w:rsidRDefault="00BF31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11E" w:rsidRDefault="00BF311E" w:rsidP="00BF311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67CC0">
      <w:rPr>
        <w:rStyle w:val="a4"/>
        <w:noProof/>
      </w:rPr>
      <w:t>4</w:t>
    </w:r>
    <w:r>
      <w:rPr>
        <w:rStyle w:val="a4"/>
      </w:rPr>
      <w:fldChar w:fldCharType="end"/>
    </w:r>
  </w:p>
  <w:p w:rsidR="00BF311E" w:rsidRDefault="00BF31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A69"/>
    <w:rsid w:val="0003107B"/>
    <w:rsid w:val="00080B9D"/>
    <w:rsid w:val="000D562D"/>
    <w:rsid w:val="001307B9"/>
    <w:rsid w:val="00154B38"/>
    <w:rsid w:val="00171A65"/>
    <w:rsid w:val="001C63FC"/>
    <w:rsid w:val="00255E0B"/>
    <w:rsid w:val="002C0A69"/>
    <w:rsid w:val="00304D4B"/>
    <w:rsid w:val="003E7AD8"/>
    <w:rsid w:val="004670D4"/>
    <w:rsid w:val="004B0C65"/>
    <w:rsid w:val="00544EC1"/>
    <w:rsid w:val="00564765"/>
    <w:rsid w:val="005834B2"/>
    <w:rsid w:val="00587D47"/>
    <w:rsid w:val="005F4726"/>
    <w:rsid w:val="006334D4"/>
    <w:rsid w:val="00647D9C"/>
    <w:rsid w:val="006A7760"/>
    <w:rsid w:val="00707718"/>
    <w:rsid w:val="0076649E"/>
    <w:rsid w:val="007C01BD"/>
    <w:rsid w:val="007D5B35"/>
    <w:rsid w:val="008B582E"/>
    <w:rsid w:val="00952702"/>
    <w:rsid w:val="00B17B1F"/>
    <w:rsid w:val="00BF311E"/>
    <w:rsid w:val="00CF3AFB"/>
    <w:rsid w:val="00D67CC0"/>
    <w:rsid w:val="00DA7414"/>
    <w:rsid w:val="00E04EB9"/>
    <w:rsid w:val="00E231CC"/>
    <w:rsid w:val="00E523DD"/>
    <w:rsid w:val="00E728FC"/>
    <w:rsid w:val="00E72E76"/>
    <w:rsid w:val="00E86AC1"/>
    <w:rsid w:val="00EA0050"/>
    <w:rsid w:val="00F552CF"/>
    <w:rsid w:val="00F673C8"/>
    <w:rsid w:val="00F83FD7"/>
    <w:rsid w:val="00FE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0A69"/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Title">
    <w:name w:val="ConsPlusTitle"/>
    <w:rsid w:val="002C0A69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1">
    <w:name w:val=" Знак1"/>
    <w:basedOn w:val="a"/>
    <w:link w:val="a0"/>
    <w:rsid w:val="002C0A69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rsid w:val="002C0A6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C0A69"/>
  </w:style>
  <w:style w:type="paragraph" w:styleId="a5">
    <w:name w:val="Balloon Text"/>
    <w:basedOn w:val="a"/>
    <w:semiHidden/>
    <w:rsid w:val="002C0A69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F83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0A69"/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Title">
    <w:name w:val="ConsPlusTitle"/>
    <w:rsid w:val="002C0A69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1">
    <w:name w:val=" Знак1"/>
    <w:basedOn w:val="a"/>
    <w:link w:val="a0"/>
    <w:rsid w:val="002C0A69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rsid w:val="002C0A6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C0A69"/>
  </w:style>
  <w:style w:type="paragraph" w:styleId="a5">
    <w:name w:val="Balloon Text"/>
    <w:basedOn w:val="a"/>
    <w:semiHidden/>
    <w:rsid w:val="002C0A69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F83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952A0-549B-4C60-A4F9-BA7BACF99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устан платы детдом культуры_21.06.16</Template>
  <TotalTime>1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2016-06-04T07:49:00Z</cp:lastPrinted>
  <dcterms:created xsi:type="dcterms:W3CDTF">2016-06-21T10:40:00Z</dcterms:created>
  <dcterms:modified xsi:type="dcterms:W3CDTF">2016-06-21T10:40:00Z</dcterms:modified>
</cp:coreProperties>
</file>